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D0D" w:rsidRPr="00810AC9" w:rsidRDefault="006E2D0D" w:rsidP="00795F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t xml:space="preserve">                         </w:t>
      </w:r>
      <w:r w:rsidRPr="00810AC9">
        <w:rPr>
          <w:rFonts w:ascii="Times New Roman" w:hAnsi="Times New Roman"/>
          <w:b/>
          <w:sz w:val="24"/>
          <w:szCs w:val="24"/>
        </w:rPr>
        <w:t xml:space="preserve">Расписание </w:t>
      </w:r>
    </w:p>
    <w:p w:rsidR="006E2D0D" w:rsidRDefault="006E2D0D" w:rsidP="00795F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дистанционных занятий для учащихся </w:t>
      </w:r>
      <w:r>
        <w:rPr>
          <w:rFonts w:ascii="Times New Roman" w:hAnsi="Times New Roman"/>
          <w:b/>
          <w:sz w:val="24"/>
          <w:szCs w:val="24"/>
        </w:rPr>
        <w:t>отделения спортивная гимнастика</w:t>
      </w:r>
    </w:p>
    <w:p w:rsidR="006E2D0D" w:rsidRDefault="006E2D0D" w:rsidP="00795F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МАУ СШОР «Яр Чаллы</w:t>
      </w:r>
      <w:r w:rsidRPr="00810AC9">
        <w:rPr>
          <w:rFonts w:ascii="Times New Roman" w:hAnsi="Times New Roman"/>
          <w:b/>
          <w:sz w:val="24"/>
          <w:szCs w:val="24"/>
        </w:rPr>
        <w:t xml:space="preserve">» на период с </w:t>
      </w:r>
      <w:r>
        <w:rPr>
          <w:rFonts w:ascii="Times New Roman" w:hAnsi="Times New Roman"/>
          <w:b/>
          <w:sz w:val="24"/>
          <w:szCs w:val="24"/>
        </w:rPr>
        <w:t>01 по 30</w:t>
      </w:r>
      <w:r w:rsidRPr="00810AC9">
        <w:rPr>
          <w:rFonts w:ascii="Times New Roman" w:hAnsi="Times New Roman"/>
          <w:b/>
          <w:sz w:val="24"/>
          <w:szCs w:val="24"/>
        </w:rPr>
        <w:t xml:space="preserve"> апреля 2020 года</w:t>
      </w:r>
    </w:p>
    <w:p w:rsidR="006E2D0D" w:rsidRPr="00B501BA" w:rsidRDefault="006E2D0D">
      <w:pPr>
        <w:rPr>
          <w:sz w:val="24"/>
          <w:u w:val="single"/>
        </w:rPr>
      </w:pPr>
      <w:r>
        <w:t xml:space="preserve">                                                                 </w:t>
      </w:r>
      <w:r>
        <w:rPr>
          <w:sz w:val="24"/>
        </w:rPr>
        <w:t xml:space="preserve">      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60"/>
        <w:gridCol w:w="1843"/>
        <w:gridCol w:w="8079"/>
        <w:gridCol w:w="2204"/>
      </w:tblGrid>
      <w:tr w:rsidR="006E2D0D" w:rsidRPr="00AA6A58" w:rsidTr="00F23932">
        <w:tc>
          <w:tcPr>
            <w:tcW w:w="2660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Группа/год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  обучения.</w:t>
            </w:r>
          </w:p>
        </w:tc>
        <w:tc>
          <w:tcPr>
            <w:tcW w:w="1843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  Дата</w:t>
            </w:r>
          </w:p>
        </w:tc>
        <w:tc>
          <w:tcPr>
            <w:tcW w:w="8079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             Дистанционное задание</w:t>
            </w:r>
          </w:p>
        </w:tc>
        <w:tc>
          <w:tcPr>
            <w:tcW w:w="2204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6E2D0D" w:rsidRPr="00AA6A58" w:rsidTr="00F23932">
        <w:tc>
          <w:tcPr>
            <w:tcW w:w="2660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Спортивная гимнастика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техническая подготовка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    Группа НП -2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тренера  Сараев В.П.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(Ефимова А.С.)</w:t>
            </w:r>
          </w:p>
        </w:tc>
        <w:tc>
          <w:tcPr>
            <w:tcW w:w="1843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2 раза в неделю: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06.04.2020 г.;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07.04.2020 г.;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13.04.2020 г.;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14.04.2020 г.;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20.04.2020 г.;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21.04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.;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27.04.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.;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28.04.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079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1.Разминка:  ходьба и бег на месте.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2.Поднимание рук вперёд, в сторону, вверх, вниз.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3.Натяжение ног в различных и.п. (сидя, лёжа на спине и животе).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4.И.П. - стойка ноги врозь – наклоны вперёд – 20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5.И.П. – стойка ноги вместе – наклоны вперёд – 20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6.И.П. – сед ноги врозь; наклоны к правой, левой ноге и вперёд по 10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7.И.П. -  сед ноги вместе – наклоны вперёд  20 раз, держать складку 10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8.И.П. -  лёжа на спине – мост из положения лёжа – 20 покачиваний в мостике.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9.Шпагат на правой, левой  ноге: прямой шпагат – по 100 покачиваний на каждом.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10.И.П.  – сед ноги вместе - угол в упоре на руках – 10 подходов по 8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11.И.П.  -  сед ноги врозь – угол вне -10 подходов по 8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12.И.П. – стойка ноги вместе ( О.С.) – ласточка.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13.И.П. – полуприсед  ноги вместе («старт пловца») прыжок вверх – приземление.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14.О.С. – ходьба на месте.</w:t>
            </w:r>
          </w:p>
        </w:tc>
        <w:tc>
          <w:tcPr>
            <w:tcW w:w="2204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Устный контроль в группе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place">
              <w:r w:rsidRPr="00795F20">
                <w:rPr>
                  <w:rFonts w:ascii="Times New Roman" w:hAnsi="Times New Roman"/>
                  <w:sz w:val="24"/>
                  <w:szCs w:val="24"/>
                  <w:lang w:val="en-US"/>
                </w:rPr>
                <w:t>Watts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5F20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</w:tc>
      </w:tr>
      <w:tr w:rsidR="006E2D0D" w:rsidRPr="00AA6A58" w:rsidTr="00F23932">
        <w:tc>
          <w:tcPr>
            <w:tcW w:w="2660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   Группа НП 2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тренера Сараев В.П.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(Ефимова А.С.)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2 раза в неделю: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03.04.2020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0.6.2020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10.04.2020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13.04.2020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17.04.2020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20.04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24.04.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27.04.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079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1.Разминка: Ходьба, бег, прыжки на месте.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2.И.П. О.С. Работа рук.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3.И.П. упор сидя.  Натяжение ног и сгибание – разгибание пальцев ног и стопы.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4.И.П. лёжа на спине, натяжение ног в различных положениях.; то же на животе.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5.Угол ноги вместе и угол вне из положения сидя на полу.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6.Упражнения на растягивание: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- стойка ноги врозь – наклоны вперёд – 20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стойка ноги вместе – наклоны вперёд – 20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сед ноги врозь; наклоны к правой, левой ноге и вперёд по 10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-  сед ноги вместе – наклоны вперёд  20 раз, держать складку 10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- лёжа на спине – мост из положения лёжа – 20 покачиваний в мостике.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- шпагат на правой, левой  ноге: прямой шпагат – по 100 покачиваний на каждом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шпагате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– сед ноги вместе - угол в упоре на руках – 10 подходов по 8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- сед ноги врозь – угол вне -10 подходов по 8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стойка ноги вместе ( О.С.) – ласточка.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полуприсед  ноги вместе («старт пловца») прыжок вверх – приземление.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ходьба на месте.</w:t>
            </w:r>
          </w:p>
        </w:tc>
        <w:tc>
          <w:tcPr>
            <w:tcW w:w="2204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Устный контроль в группе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place">
              <w:r w:rsidRPr="00795F20">
                <w:rPr>
                  <w:rFonts w:ascii="Times New Roman" w:hAnsi="Times New Roman"/>
                  <w:sz w:val="24"/>
                  <w:szCs w:val="24"/>
                  <w:lang w:val="en-US"/>
                </w:rPr>
                <w:t>Watts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5F20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</w:tc>
      </w:tr>
      <w:tr w:rsidR="006E2D0D" w:rsidRPr="00AA6A58" w:rsidTr="00F23932">
        <w:tc>
          <w:tcPr>
            <w:tcW w:w="2660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    Группа НП 2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тренера Ларионова Н.В.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(Ефимова А.С)</w:t>
            </w:r>
          </w:p>
        </w:tc>
        <w:tc>
          <w:tcPr>
            <w:tcW w:w="1843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2 раза в неделю: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06.04.2020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07.04.2020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13.04.2020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14.04.2020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20.04.2020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21.04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27.04.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28.04.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079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1.Разминка: Ходьба, бег, прыжки на месте.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2.И.П. О.С. Работа рук.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3.И.П. упор сидя.  Натяжение ног и сгибание – разгибание пальцев ног и стопы.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4.И.П. лёжа на спине, натяжение ног в различных положениях.; то же на животе.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5.Угол ноги вместе и угол вне из положения сидя на полу.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6.Упражнения на растягивание: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- стойка ноги врозь – наклоны вперёд – 20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стойка ноги вместе – наклоны вперёд – 20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сед ноги врозь; наклоны к правой, левой ноге и вперёд по 10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-  сед ноги вместе – наклоны вперёд  20 раз, держать складку 10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- лёжа на спине – мост из положения лёжа – 20 покачиваний в мостике.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- шпагат на правой, левой  ноге: прямой шпагат – по 100 покачиваний на каждом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шпагате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– сед ноги вместе - угол в упоре на руках – 10 подходов по 8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- сед ноги врозь – угол вне -10 подходов по 8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стойка ноги вместе ( О.С.) – ласточка.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полуприсед  ноги вместе («старт пловца») прыжок вверх – приземление.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ходьба на месте.</w:t>
            </w:r>
          </w:p>
        </w:tc>
        <w:tc>
          <w:tcPr>
            <w:tcW w:w="2204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Устный контроль в группе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place">
              <w:r w:rsidRPr="00795F20">
                <w:rPr>
                  <w:rFonts w:ascii="Times New Roman" w:hAnsi="Times New Roman"/>
                  <w:sz w:val="24"/>
                  <w:szCs w:val="24"/>
                  <w:lang w:val="en-US"/>
                </w:rPr>
                <w:t>Watts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5F20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</w:tc>
      </w:tr>
      <w:tr w:rsidR="006E2D0D" w:rsidRPr="00AA6A58" w:rsidTr="00F23932">
        <w:tc>
          <w:tcPr>
            <w:tcW w:w="2660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   Группа ТСС – 2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(Ефимова А.С).</w:t>
            </w:r>
          </w:p>
        </w:tc>
        <w:tc>
          <w:tcPr>
            <w:tcW w:w="1843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2 раза в неделю: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01.04.2020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02.04.2020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08.04.2020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09.04.2020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15.04.2020 г.;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16.04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22.04.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23.04.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29.04.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>.;</w:t>
            </w:r>
          </w:p>
          <w:p w:rsidR="006E2D0D" w:rsidRPr="00795F20" w:rsidRDefault="006E2D0D" w:rsidP="00981D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30.04.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795F20">
                <w:rPr>
                  <w:rFonts w:ascii="Times New Roman" w:hAnsi="Times New Roman"/>
                  <w:sz w:val="24"/>
                  <w:szCs w:val="24"/>
                </w:rPr>
                <w:t>2020 г</w:t>
              </w:r>
            </w:smartTag>
          </w:p>
        </w:tc>
        <w:tc>
          <w:tcPr>
            <w:tcW w:w="8079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1.Разминка: Ходьба, бег, прыжки на месте.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2.И.П. О.С. Работа рук.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3.И.П. упор сидя.  Натяжение ног и сгибание – разгибание пальцев ног и стопы.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4.И.П. лёжа на спине, натяжение ног в различных положениях.; то же на животе.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5.Угол ноги вместе и угол вне из положения сидя на полу.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6.Упражнения на растягивание: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- стойка ноги врозь – наклоны вперёд – 20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стойка ноги вместе – наклоны вперёд – 20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сед ноги врозь; наклоны к правой, левой ноге и вперёд по 10 раз.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-  сед ноги вместе – наклоны вперёд  20 раз, держать складку 10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- лёжа на спине – мост из положения лёжа – 20 покачиваний в мостике.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- шпагат на правой, левой  ноге: прямой шпагат – по 100 покачиваний на каждом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шпагате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– сед ноги вместе - угол в упоре на руках – 10 подходов по 8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- сед ноги врозь – угол вне -10 подходов по 8 счётов.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стойка ноги вместе ( О.С.) – ласточка.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полуприсед  ноги вместе («старт пловца») прыжок вверх – приземление, то же с 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   Поворотами на 180 и 360 градусов.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 xml:space="preserve"> – ходьба на месте.</w:t>
            </w:r>
          </w:p>
        </w:tc>
        <w:tc>
          <w:tcPr>
            <w:tcW w:w="2204" w:type="dxa"/>
          </w:tcPr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95F20">
              <w:rPr>
                <w:rFonts w:ascii="Times New Roman" w:hAnsi="Times New Roman"/>
                <w:sz w:val="24"/>
                <w:szCs w:val="24"/>
              </w:rPr>
              <w:t>Устный контроль в группе</w:t>
            </w:r>
          </w:p>
          <w:p w:rsidR="006E2D0D" w:rsidRPr="00795F20" w:rsidRDefault="006E2D0D" w:rsidP="00F239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place">
              <w:r w:rsidRPr="00795F20">
                <w:rPr>
                  <w:rFonts w:ascii="Times New Roman" w:hAnsi="Times New Roman"/>
                  <w:sz w:val="24"/>
                  <w:szCs w:val="24"/>
                  <w:lang w:val="en-US"/>
                </w:rPr>
                <w:t>Watts</w:t>
              </w:r>
            </w:smartTag>
            <w:r w:rsidRPr="00795F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5F20"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6E2D0D" w:rsidRPr="00AA6A58" w:rsidRDefault="006E2D0D">
      <w:pPr>
        <w:rPr>
          <w:rFonts w:ascii="Times New Roman" w:hAnsi="Times New Roman"/>
        </w:rPr>
      </w:pPr>
    </w:p>
    <w:sectPr w:rsidR="006E2D0D" w:rsidRPr="00AA6A58" w:rsidSect="00A5580C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0D1A8A"/>
    <w:multiLevelType w:val="hybridMultilevel"/>
    <w:tmpl w:val="4B3A42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580C"/>
    <w:rsid w:val="00011BAA"/>
    <w:rsid w:val="00082C7D"/>
    <w:rsid w:val="0010507D"/>
    <w:rsid w:val="001719B2"/>
    <w:rsid w:val="001A1B35"/>
    <w:rsid w:val="001A7D63"/>
    <w:rsid w:val="001B2474"/>
    <w:rsid w:val="001C4C2E"/>
    <w:rsid w:val="00291C14"/>
    <w:rsid w:val="003C0898"/>
    <w:rsid w:val="004341FD"/>
    <w:rsid w:val="00446801"/>
    <w:rsid w:val="00456183"/>
    <w:rsid w:val="00471374"/>
    <w:rsid w:val="0049355B"/>
    <w:rsid w:val="00501D08"/>
    <w:rsid w:val="00594AAE"/>
    <w:rsid w:val="006E2BB2"/>
    <w:rsid w:val="006E2D0D"/>
    <w:rsid w:val="00717F23"/>
    <w:rsid w:val="00795F20"/>
    <w:rsid w:val="00810AC9"/>
    <w:rsid w:val="00924F3B"/>
    <w:rsid w:val="00975AF5"/>
    <w:rsid w:val="00981D88"/>
    <w:rsid w:val="009F30DC"/>
    <w:rsid w:val="00A23870"/>
    <w:rsid w:val="00A5580C"/>
    <w:rsid w:val="00AA6A58"/>
    <w:rsid w:val="00B03E72"/>
    <w:rsid w:val="00B15C69"/>
    <w:rsid w:val="00B35825"/>
    <w:rsid w:val="00B501BA"/>
    <w:rsid w:val="00B62004"/>
    <w:rsid w:val="00C23F2A"/>
    <w:rsid w:val="00E53261"/>
    <w:rsid w:val="00EA65BE"/>
    <w:rsid w:val="00EF6504"/>
    <w:rsid w:val="00F074AC"/>
    <w:rsid w:val="00F2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E7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5580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924F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266</TotalTime>
  <Pages>3</Pages>
  <Words>800</Words>
  <Characters>4566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9</cp:revision>
  <dcterms:created xsi:type="dcterms:W3CDTF">2020-04-02T15:47:00Z</dcterms:created>
  <dcterms:modified xsi:type="dcterms:W3CDTF">2020-04-23T13:22:00Z</dcterms:modified>
</cp:coreProperties>
</file>